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b w:val="0"/>
          <w:bCs w:val="0"/>
          <w:color w:val="auto"/>
          <w:kern w:val="0"/>
          <w:sz w:val="24"/>
          <w:szCs w:val="24"/>
          <w:lang w:val="de-DE"/>
        </w:rPr>
        <w:id w:val="-1335914569"/>
        <w:lock w:val="contentLocked"/>
        <w:placeholder>
          <w:docPart w:val="AA7AA04DE3E24F0EA5F5004DC5C211C5"/>
        </w:placeholder>
        <w:group/>
      </w:sdtPr>
      <w:sdtEndPr>
        <w:rPr>
          <w:rFonts w:ascii="Helvetica" w:hAnsi="Helvetica" w:cs="Helvetica"/>
          <w:color w:val="333333"/>
          <w:sz w:val="21"/>
          <w:szCs w:val="21"/>
          <w:lang w:val="en-US" w:eastAsia="de-DE"/>
        </w:rPr>
      </w:sdtEndPr>
      <w:sdtContent>
        <w:p w:rsidR="00E52495" w:rsidRPr="00EC3A95" w:rsidRDefault="00553A57" w:rsidP="0010284D">
          <w:pPr>
            <w:pStyle w:val="berschrift1"/>
            <w:jc w:val="center"/>
            <w:rPr>
              <w:lang w:val="de-DE"/>
            </w:rPr>
          </w:pPr>
          <w:r>
            <w:rPr>
              <w:noProof/>
              <w:lang w:val="de-DE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.05pt;margin-top:-10.2pt;width:151.2pt;height:82.2pt;z-index:-251658752;mso-position-horizontal-relative:text;mso-position-vertical-relative:text">
                <v:imagedata r:id="rId9" o:title=""/>
              </v:shape>
              <o:OLEObject Type="Embed" ProgID="PBrush" ShapeID="_x0000_s1026" DrawAspect="Content" ObjectID="_1602059741" r:id="rId10"/>
            </w:object>
          </w:r>
        </w:p>
        <w:p w:rsidR="00EC3A95" w:rsidRPr="00EC3A95" w:rsidRDefault="00EC3A95">
          <w:pPr>
            <w:pStyle w:val="berschrift4"/>
            <w:rPr>
              <w:lang w:val="de-DE"/>
            </w:rPr>
          </w:pPr>
        </w:p>
        <w:p w:rsidR="001D55EC" w:rsidRDefault="001D55EC" w:rsidP="00EC3A95">
          <w:pPr>
            <w:spacing w:line="520" w:lineRule="atLeast"/>
            <w:outlineLvl w:val="0"/>
            <w:rPr>
              <w:caps/>
              <w:color w:val="000000"/>
              <w:spacing w:val="15"/>
              <w:kern w:val="36"/>
              <w:sz w:val="38"/>
              <w:szCs w:val="38"/>
              <w:lang w:val="de-DE" w:eastAsia="de-DE"/>
            </w:rPr>
          </w:pPr>
        </w:p>
        <w:p w:rsidR="00EC3A95" w:rsidRPr="000058AC" w:rsidRDefault="00EC3A95" w:rsidP="00EC3A95">
          <w:pPr>
            <w:pBdr>
              <w:bottom w:val="single" w:sz="6" w:space="1" w:color="auto"/>
            </w:pBdr>
            <w:spacing w:line="520" w:lineRule="atLeast"/>
            <w:outlineLvl w:val="0"/>
            <w:rPr>
              <w:caps/>
              <w:color w:val="000000"/>
              <w:spacing w:val="15"/>
              <w:kern w:val="36"/>
              <w:sz w:val="38"/>
              <w:szCs w:val="38"/>
              <w:lang w:eastAsia="de-DE"/>
            </w:rPr>
          </w:pPr>
          <w:r w:rsidRPr="000058AC">
            <w:rPr>
              <w:caps/>
              <w:color w:val="000000"/>
              <w:spacing w:val="15"/>
              <w:kern w:val="36"/>
              <w:sz w:val="38"/>
              <w:szCs w:val="38"/>
              <w:lang w:eastAsia="de-DE"/>
            </w:rPr>
            <w:t>anfrage / REQUEST</w:t>
          </w:r>
        </w:p>
        <w:p w:rsidR="00FB72E8" w:rsidRPr="000058AC" w:rsidRDefault="00FB72E8" w:rsidP="00EC3A95">
          <w:pPr>
            <w:spacing w:line="336" w:lineRule="auto"/>
            <w:rPr>
              <w:rFonts w:ascii="Helvetica" w:hAnsi="Helvetica" w:cs="Helvetica"/>
              <w:color w:val="333333"/>
              <w:sz w:val="21"/>
              <w:szCs w:val="21"/>
              <w:lang w:eastAsia="de-DE"/>
            </w:rPr>
          </w:pPr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>Name</w:t>
          </w:r>
          <w:r w:rsidR="00FB72E8" w:rsidRPr="00FB72E8">
            <w:rPr>
              <w:rFonts w:ascii="Helvetica" w:hAnsi="Helvetica" w:cs="Helvetica"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720055118"/>
              <w:placeholder>
                <w:docPart w:val="B6883A84CAAE44099BED8AE12C310E77"/>
              </w:placeholder>
              <w:showingPlcHdr/>
            </w:sdtPr>
            <w:sdtEndPr/>
            <w:sdtContent>
              <w:r w:rsidR="00DB0715">
                <w:rPr>
                  <w:rStyle w:val="Platzhaltertext"/>
                </w:rPr>
                <w:t xml:space="preserve">Ihre Name, </w:t>
              </w:r>
              <w:r w:rsidR="00DB0715" w:rsidRPr="00DB0715">
                <w:rPr>
                  <w:rStyle w:val="Platzhaltertext"/>
                  <w:i/>
                </w:rPr>
                <w:t>y</w:t>
              </w:r>
              <w:r w:rsidR="001D55EC" w:rsidRPr="00DB0715">
                <w:rPr>
                  <w:rStyle w:val="Platzhaltertext"/>
                  <w:i/>
                </w:rPr>
                <w:t>our name</w:t>
              </w:r>
            </w:sdtContent>
          </w:sdt>
        </w:p>
        <w:p w:rsidR="00AC6B5B" w:rsidRPr="00221F18" w:rsidRDefault="00AC6B5B" w:rsidP="00AC6B5B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221F18">
            <w:rPr>
              <w:rFonts w:ascii="Helvetica" w:hAnsi="Helvetica" w:cs="Helvetica"/>
              <w:b/>
              <w:color w:val="333333"/>
              <w:lang w:eastAsia="de-DE"/>
            </w:rPr>
            <w:t xml:space="preserve">Firma / </w:t>
          </w:r>
          <w:r w:rsidRPr="00AC6B5B">
            <w:rPr>
              <w:rFonts w:ascii="Helvetica" w:hAnsi="Helvetica" w:cs="Helvetica"/>
              <w:b/>
              <w:i/>
              <w:color w:val="333333"/>
              <w:lang w:eastAsia="de-DE"/>
            </w:rPr>
            <w:t>Company</w:t>
          </w:r>
          <w:r w:rsidRPr="00221F18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b/>
                <w:color w:val="333333"/>
                <w:lang w:eastAsia="de-DE"/>
              </w:rPr>
              <w:id w:val="411514572"/>
              <w:placeholder>
                <w:docPart w:val="B730E25F79F44F5A8C8DF25A7CEA0D2B"/>
              </w:placeholder>
              <w:showingPlcHdr/>
            </w:sdtPr>
            <w:sdtEndPr/>
            <w:sdtContent>
              <w:r w:rsidRPr="00221F18">
                <w:rPr>
                  <w:rStyle w:val="Platzhaltertext"/>
                </w:rPr>
                <w:t xml:space="preserve">Name Ihrer Firma, </w:t>
              </w:r>
              <w:r w:rsidRPr="00221F18">
                <w:rPr>
                  <w:rStyle w:val="Platzhaltertext"/>
                  <w:i/>
                </w:rPr>
                <w:t>name of your company</w:t>
              </w:r>
            </w:sdtContent>
          </w:sdt>
        </w:p>
        <w:p w:rsidR="00AC6B5B" w:rsidRPr="00AC6B5B" w:rsidRDefault="00AC6B5B" w:rsidP="00AC6B5B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AC6B5B">
            <w:rPr>
              <w:rFonts w:ascii="Helvetica" w:hAnsi="Helvetica" w:cs="Helvetica"/>
              <w:b/>
              <w:color w:val="333333"/>
              <w:lang w:eastAsia="de-DE"/>
            </w:rPr>
            <w:t xml:space="preserve">Standort / </w:t>
          </w:r>
          <w:r w:rsidRPr="00AC6B5B">
            <w:rPr>
              <w:rFonts w:ascii="Helvetica" w:hAnsi="Helvetica" w:cs="Helvetica"/>
              <w:b/>
              <w:i/>
              <w:color w:val="333333"/>
              <w:lang w:eastAsia="de-DE"/>
            </w:rPr>
            <w:t>City</w:t>
          </w:r>
          <w:r w:rsidRPr="00AC6B5B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b/>
                <w:color w:val="333333"/>
                <w:lang w:eastAsia="de-DE"/>
              </w:rPr>
              <w:id w:val="1463539260"/>
              <w:placeholder>
                <w:docPart w:val="D8C2F0BE122E467381CF1A1F0B257C46"/>
              </w:placeholder>
              <w:showingPlcHdr/>
            </w:sdtPr>
            <w:sdtEndPr/>
            <w:sdtContent>
              <w:r w:rsidRPr="00221F18">
                <w:rPr>
                  <w:rStyle w:val="Platzhaltertext"/>
                  <w:lang w:val="de-DE"/>
                </w:rPr>
                <w:t xml:space="preserve">Unternehmensstandort, </w:t>
              </w:r>
              <w:r w:rsidRPr="00221F18">
                <w:rPr>
                  <w:rStyle w:val="Platzhaltertext"/>
                  <w:i/>
                  <w:lang w:val="de-DE"/>
                </w:rPr>
                <w:t>company’s site</w:t>
              </w:r>
            </w:sdtContent>
          </w:sdt>
        </w:p>
        <w:p w:rsidR="00AC6B5B" w:rsidRPr="00AC6B5B" w:rsidRDefault="00AC6B5B" w:rsidP="00AC6B5B">
          <w:pPr>
            <w:spacing w:line="336" w:lineRule="auto"/>
            <w:rPr>
              <w:rStyle w:val="Platzhaltertext"/>
            </w:rPr>
          </w:pPr>
          <w:r w:rsidRPr="00AC6B5B">
            <w:rPr>
              <w:rFonts w:ascii="Helvetica" w:hAnsi="Helvetica" w:cs="Helvetica"/>
              <w:b/>
              <w:color w:val="333333"/>
              <w:lang w:eastAsia="de-DE"/>
            </w:rPr>
            <w:t xml:space="preserve">Abteilung / </w:t>
          </w:r>
          <w:r w:rsidRPr="00AC6B5B">
            <w:rPr>
              <w:rFonts w:ascii="Helvetica" w:hAnsi="Helvetica" w:cs="Helvetica"/>
              <w:b/>
              <w:i/>
              <w:color w:val="333333"/>
              <w:lang w:eastAsia="de-DE"/>
            </w:rPr>
            <w:t>Department</w:t>
          </w:r>
          <w:sdt>
            <w:sdtPr>
              <w:rPr>
                <w:rFonts w:ascii="Helvetica" w:hAnsi="Helvetica" w:cs="Helvetica"/>
                <w:b/>
                <w:color w:val="333333"/>
                <w:lang w:eastAsia="de-DE"/>
              </w:rPr>
              <w:id w:val="544414212"/>
              <w:placeholder>
                <w:docPart w:val="CDC563EF2DC14F47ADDBB31DFB880461"/>
              </w:placeholder>
              <w:showingPlcHdr/>
            </w:sdtPr>
            <w:sdtEndPr>
              <w:rPr>
                <w:rStyle w:val="Platzhaltertext"/>
                <w:rFonts w:ascii="Arial" w:hAnsi="Arial" w:cs="Arial"/>
                <w:b w:val="0"/>
                <w:color w:val="808080"/>
                <w:lang w:val="de-DE" w:eastAsia="en-US"/>
              </w:rPr>
            </w:sdtEndPr>
            <w:sdtContent>
              <w:r w:rsidRPr="00221F18">
                <w:rPr>
                  <w:rStyle w:val="Platzhaltertext"/>
                  <w:lang w:val="de-DE"/>
                </w:rPr>
                <w:t xml:space="preserve">Name der Abteilung und Abkürzung, </w:t>
              </w:r>
              <w:r w:rsidRPr="00221F18">
                <w:rPr>
                  <w:rStyle w:val="Platzhaltertext"/>
                  <w:i/>
                  <w:lang w:val="de-DE"/>
                </w:rPr>
                <w:t>name of department and abbreviation</w:t>
              </w:r>
            </w:sdtContent>
          </w:sdt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>E-Mail</w:t>
          </w:r>
          <w:r w:rsidR="00FB72E8">
            <w:rPr>
              <w:rFonts w:ascii="Helvetica" w:hAnsi="Helvetica" w:cs="Helvetica"/>
              <w:color w:val="333333"/>
              <w:lang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045211377"/>
              <w:placeholder>
                <w:docPart w:val="CC66FDA55ABA4BB5A7811B071ABD1048"/>
              </w:placeholder>
              <w:showingPlcHdr/>
            </w:sdtPr>
            <w:sdtEndPr/>
            <w:sdtContent>
              <w:r w:rsidR="00DB0715">
                <w:rPr>
                  <w:rStyle w:val="Platzhaltertext"/>
                </w:rPr>
                <w:t xml:space="preserve">Ihre E-mail Adresse, </w:t>
              </w:r>
              <w:r w:rsidR="00DB0715" w:rsidRPr="00DB0715">
                <w:rPr>
                  <w:rStyle w:val="Platzhaltertext"/>
                  <w:i/>
                </w:rPr>
                <w:t>y</w:t>
              </w:r>
              <w:r w:rsidR="001D55EC" w:rsidRPr="00DB0715">
                <w:rPr>
                  <w:rStyle w:val="Platzhaltertext"/>
                  <w:i/>
                </w:rPr>
                <w:t>our e-mail address</w:t>
              </w:r>
            </w:sdtContent>
          </w:sdt>
        </w:p>
        <w:p w:rsidR="00EC3A95" w:rsidRPr="00DB0715" w:rsidRDefault="000058AC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r w:rsidRPr="00DB0715">
            <w:rPr>
              <w:rFonts w:ascii="Helvetica" w:hAnsi="Helvetica" w:cs="Helvetica"/>
              <w:b/>
              <w:color w:val="333333"/>
              <w:lang w:val="de-DE" w:eastAsia="de-DE"/>
            </w:rPr>
            <w:t>TEL</w:t>
          </w:r>
          <w:r w:rsidR="0087191B" w:rsidRPr="00DB0715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  <w:r w:rsidR="0087191B" w:rsidRPr="00DB0715">
            <w:rPr>
              <w:rFonts w:ascii="Helvetica" w:hAnsi="Helvetica" w:cs="Helvetica"/>
              <w:color w:val="333333"/>
              <w:lang w:val="de-DE" w:eastAsia="de-DE"/>
            </w:rPr>
            <w:t xml:space="preserve"> 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70688865"/>
              <w:placeholder>
                <w:docPart w:val="0E470ADBECCC4446952227D6CF45D5E6"/>
              </w:placeholder>
              <w:showingPlcHdr/>
            </w:sdtPr>
            <w:sdtEndPr/>
            <w:sdtContent>
              <w:r w:rsidR="00DB0715" w:rsidRPr="00DB0715">
                <w:rPr>
                  <w:rStyle w:val="Platzhaltertext"/>
                  <w:lang w:val="de-DE"/>
                </w:rPr>
                <w:t xml:space="preserve">Ihre direkte Linie, </w:t>
              </w:r>
              <w:r w:rsidR="00DB0715" w:rsidRPr="00DB0715">
                <w:rPr>
                  <w:rStyle w:val="Platzhaltertext"/>
                  <w:i/>
                  <w:lang w:val="de-DE"/>
                </w:rPr>
                <w:t>y</w:t>
              </w:r>
              <w:r w:rsidR="0087191B" w:rsidRPr="00DB0715">
                <w:rPr>
                  <w:rStyle w:val="Platzhaltertext"/>
                  <w:i/>
                  <w:lang w:val="de-DE"/>
                </w:rPr>
                <w:t>our direct line</w:t>
              </w:r>
            </w:sdtContent>
          </w:sdt>
        </w:p>
        <w:p w:rsidR="000058AC" w:rsidRPr="00DB0715" w:rsidRDefault="000058AC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</w:p>
        <w:p w:rsidR="00EC3A95" w:rsidRPr="0087191B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87191B">
            <w:rPr>
              <w:rFonts w:ascii="Helvetica" w:hAnsi="Helvetica" w:cs="Helvetica"/>
              <w:b/>
              <w:color w:val="333333"/>
              <w:lang w:eastAsia="de-DE"/>
            </w:rPr>
            <w:t xml:space="preserve">Rollprüfstände - </w:t>
          </w:r>
          <w:r w:rsidR="0087191B" w:rsidRPr="0087191B">
            <w:rPr>
              <w:rFonts w:ascii="Helvetica" w:hAnsi="Helvetica" w:cs="Helvetica"/>
              <w:b/>
              <w:color w:val="333333"/>
              <w:lang w:eastAsia="de-DE"/>
            </w:rPr>
            <w:t>Applikation</w:t>
          </w:r>
          <w:r w:rsidRPr="0087191B">
            <w:rPr>
              <w:rFonts w:ascii="Helvetica" w:hAnsi="Helvetica" w:cs="Helvetica"/>
              <w:b/>
              <w:color w:val="333333"/>
              <w:lang w:eastAsia="de-DE"/>
            </w:rPr>
            <w:t xml:space="preserve"> / </w:t>
          </w:r>
          <w:r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 xml:space="preserve">Dynamometer test - </w:t>
          </w:r>
          <w:r w:rsidR="0087191B"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>application</w:t>
          </w:r>
          <w:r w:rsidRPr="0087191B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468086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Emission / FE / RDE 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5061369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Mileage 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7740651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R&amp;D 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89007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Klima / Climate 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29215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EMV / EMC </w:t>
          </w:r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 xml:space="preserve">Prüfgelände - </w:t>
          </w:r>
          <w:r w:rsidR="0087191B" w:rsidRPr="0087191B">
            <w:rPr>
              <w:rFonts w:ascii="Helvetica" w:hAnsi="Helvetica" w:cs="Helvetica"/>
              <w:b/>
              <w:color w:val="333333"/>
              <w:lang w:eastAsia="de-DE"/>
            </w:rPr>
            <w:t xml:space="preserve">Applikation </w:t>
          </w: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 xml:space="preserve">/ </w:t>
          </w:r>
          <w:r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 xml:space="preserve">Test area - </w:t>
          </w:r>
          <w:r w:rsidR="0087191B"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>application</w:t>
          </w:r>
          <w:r w:rsidRPr="00FB72E8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8348837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NCAP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403124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ADAS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5399316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Fahrdynamik / Vehicle Dynamic</w:t>
          </w:r>
        </w:p>
        <w:p w:rsidR="00EC3A95" w:rsidRPr="000058AC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1184813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C3A95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0058AC">
            <w:rPr>
              <w:rFonts w:ascii="Helvetica" w:hAnsi="Helvetica" w:cs="Helvetica"/>
              <w:color w:val="333333"/>
              <w:lang w:eastAsia="de-DE"/>
            </w:rPr>
            <w:t xml:space="preserve">Anderes / </w:t>
          </w:r>
          <w:r w:rsidR="00EC3A95" w:rsidRPr="00AC6B5B">
            <w:rPr>
              <w:rFonts w:ascii="Helvetica" w:hAnsi="Helvetica" w:cs="Helvetica"/>
              <w:i/>
              <w:color w:val="333333"/>
              <w:lang w:eastAsia="de-DE"/>
            </w:rPr>
            <w:t>Other</w:t>
          </w:r>
          <w:r w:rsidR="00EC3A95" w:rsidRPr="000058AC">
            <w:rPr>
              <w:rFonts w:ascii="Helvetica" w:hAnsi="Helvetica" w:cs="Helvetica"/>
              <w:color w:val="333333"/>
              <w:lang w:eastAsia="de-DE"/>
            </w:rPr>
            <w:t xml:space="preserve"> </w:t>
          </w:r>
        </w:p>
        <w:p w:rsidR="00EC3A95" w:rsidRPr="000058AC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de-DE" w:eastAsia="de-DE"/>
            </w:rPr>
          </w:pPr>
          <w:r w:rsidRPr="002B3EF8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Produktinteresse / </w:t>
          </w:r>
          <w:r w:rsidRPr="002B3EF8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Product interest</w:t>
          </w:r>
          <w:r w:rsidRPr="002B3EF8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</w:p>
        <w:sdt>
          <w:sdtPr>
            <w:rPr>
              <w:rFonts w:ascii="Helvetica" w:hAnsi="Helvetica" w:cs="Helvetica"/>
              <w:color w:val="333333"/>
              <w:lang w:eastAsia="de-DE"/>
            </w:rPr>
            <w:id w:val="1681087492"/>
            <w:placeholder>
              <w:docPart w:val="5C42F4AE8BBA47E8A724391E7589A4DC"/>
            </w:placeholder>
            <w:showingPlcHdr/>
          </w:sdtPr>
          <w:sdtEndPr/>
          <w:sdtContent>
            <w:p w:rsidR="00EC3A95" w:rsidRPr="00A913B4" w:rsidRDefault="00DB0715" w:rsidP="00EC3A95">
              <w:pPr>
                <w:spacing w:line="336" w:lineRule="auto"/>
                <w:rPr>
                  <w:rFonts w:ascii="Helvetica" w:hAnsi="Helvetica" w:cs="Helvetica"/>
                  <w:color w:val="333333"/>
                  <w:lang w:eastAsia="de-DE"/>
                </w:rPr>
              </w:pPr>
              <w:r w:rsidRPr="00A913B4">
                <w:rPr>
                  <w:rStyle w:val="Platzhaltertext"/>
                  <w:lang w:val="de-DE"/>
                </w:rPr>
                <w:t>Welches Produkt interessiert Sie?</w:t>
              </w:r>
              <w:r w:rsidRPr="00DB0715">
                <w:rPr>
                  <w:rStyle w:val="Platzhaltertext"/>
                  <w:lang w:val="de-DE"/>
                </w:rPr>
                <w:t xml:space="preserve"> </w:t>
              </w:r>
              <w:r w:rsidR="00A913B4" w:rsidRPr="00A913B4">
                <w:rPr>
                  <w:rStyle w:val="Platzhaltertext"/>
                  <w:i/>
                </w:rPr>
                <w:t>W</w:t>
              </w:r>
              <w:r w:rsidR="001D55EC" w:rsidRPr="00A913B4">
                <w:rPr>
                  <w:rStyle w:val="Platzhaltertext"/>
                  <w:i/>
                </w:rPr>
                <w:t xml:space="preserve">hich product </w:t>
              </w:r>
              <w:r w:rsidR="00A913B4" w:rsidRPr="00A913B4">
                <w:rPr>
                  <w:rStyle w:val="Platzhaltertext"/>
                  <w:i/>
                </w:rPr>
                <w:t>are you</w:t>
              </w:r>
              <w:r w:rsidR="001D55EC" w:rsidRPr="00A913B4">
                <w:rPr>
                  <w:rStyle w:val="Platzhaltertext"/>
                  <w:i/>
                </w:rPr>
                <w:t xml:space="preserve"> interest</w:t>
              </w:r>
              <w:r w:rsidR="00A913B4" w:rsidRPr="00A913B4">
                <w:rPr>
                  <w:rStyle w:val="Platzhaltertext"/>
                  <w:i/>
                </w:rPr>
                <w:t>ed in?</w:t>
              </w:r>
            </w:p>
          </w:sdtContent>
        </w:sdt>
        <w:p w:rsidR="007F515F" w:rsidRPr="00A913B4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de-DE" w:eastAsia="de-DE"/>
            </w:rPr>
          </w:pPr>
          <w:r w:rsidRPr="002B3EF8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Projektname / </w:t>
          </w:r>
          <w:r w:rsidRPr="002B3EF8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Project name</w:t>
          </w:r>
          <w:r w:rsidRPr="002B3EF8">
            <w:rPr>
              <w:rFonts w:ascii="Helvetica" w:hAnsi="Helvetica" w:cs="Helvetica"/>
              <w:b/>
              <w:color w:val="333333"/>
              <w:lang w:val="de-DE" w:eastAsia="de-DE"/>
            </w:rPr>
            <w:t>:</w:t>
          </w:r>
        </w:p>
        <w:sdt>
          <w:sdtPr>
            <w:rPr>
              <w:rFonts w:ascii="Helvetica" w:hAnsi="Helvetica" w:cs="Helvetica"/>
              <w:color w:val="333333"/>
              <w:lang w:eastAsia="de-DE"/>
            </w:rPr>
            <w:id w:val="1243226931"/>
            <w:placeholder>
              <w:docPart w:val="F47D17555FC64B9B838A9C34F7A4A21B"/>
            </w:placeholder>
            <w:showingPlcHdr/>
          </w:sdtPr>
          <w:sdtEndPr/>
          <w:sdtContent>
            <w:p w:rsidR="00EC3A95" w:rsidRPr="00A52375" w:rsidRDefault="00EA1C6A" w:rsidP="00EC3A95">
              <w:pPr>
                <w:spacing w:line="336" w:lineRule="auto"/>
                <w:rPr>
                  <w:rFonts w:ascii="Helvetica" w:hAnsi="Helvetica" w:cs="Helvetica"/>
                  <w:color w:val="333333"/>
                  <w:lang w:eastAsia="de-DE"/>
                </w:rPr>
              </w:pPr>
              <w:r w:rsidRPr="00A52375">
                <w:rPr>
                  <w:rStyle w:val="Platzhaltertext"/>
                </w:rPr>
                <w:t>Es könnte auch der Ort sein, an dem es verwendet sollte</w:t>
              </w:r>
              <w:r w:rsidR="00A52375">
                <w:rPr>
                  <w:rStyle w:val="Platzhaltertext"/>
                </w:rPr>
                <w:t>.</w:t>
              </w:r>
              <w:r w:rsidR="00A52375" w:rsidRPr="00A52375">
                <w:rPr>
                  <w:rStyle w:val="Platzhaltertext"/>
                </w:rPr>
                <w:t xml:space="preserve"> </w:t>
              </w:r>
              <w:r w:rsidR="00A52375">
                <w:rPr>
                  <w:rStyle w:val="Platzhaltertext"/>
                  <w:i/>
                </w:rPr>
                <w:t>I</w:t>
              </w:r>
              <w:r w:rsidR="00A52375" w:rsidRPr="00A52375">
                <w:rPr>
                  <w:rStyle w:val="Platzhaltertext"/>
                  <w:i/>
                </w:rPr>
                <w:t>t</w:t>
              </w:r>
              <w:r w:rsidR="00157C34" w:rsidRPr="00A52375">
                <w:rPr>
                  <w:rStyle w:val="Platzhaltertext"/>
                  <w:i/>
                </w:rPr>
                <w:t xml:space="preserve"> could also be the place where it should be used</w:t>
              </w:r>
            </w:p>
          </w:sdtContent>
        </w:sdt>
        <w:p w:rsidR="007F515F" w:rsidRPr="00A52375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A52375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Zeitraum / </w:t>
          </w:r>
          <w:r w:rsidRPr="00A52375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Period</w:t>
          </w:r>
          <w:r w:rsidRPr="00A52375">
            <w:rPr>
              <w:rFonts w:ascii="Helvetica" w:hAnsi="Helvetica" w:cs="Helvetica"/>
              <w:color w:val="333333"/>
              <w:lang w:val="de-DE" w:eastAsia="de-DE"/>
            </w:rPr>
            <w:t>: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1256360348"/>
              <w:placeholder>
                <w:docPart w:val="A1F7A9C6CF884F98A6DB7C696EF598C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r w:rsidR="00A52375" w:rsidRPr="00A52375">
                <w:rPr>
                  <w:rStyle w:val="Platzhaltertext"/>
                  <w:lang w:val="de-DE"/>
                </w:rPr>
                <w:t>Wann sollte es installiert werden</w:t>
              </w:r>
              <w:r w:rsidR="00A52375">
                <w:rPr>
                  <w:rStyle w:val="Platzhaltertext"/>
                  <w:lang w:val="de-DE"/>
                </w:rPr>
                <w:t>?</w:t>
              </w:r>
              <w:r w:rsidR="00A52375" w:rsidRPr="00A52375">
                <w:rPr>
                  <w:rStyle w:val="Platzhaltertext"/>
                  <w:lang w:val="de-DE"/>
                </w:rPr>
                <w:t xml:space="preserve"> </w:t>
              </w:r>
              <w:r w:rsidR="007F515F" w:rsidRPr="00A52375">
                <w:rPr>
                  <w:rStyle w:val="Platzhaltertext"/>
                  <w:i/>
                  <w:lang w:val="de-DE"/>
                </w:rPr>
                <w:t>When should it installed?</w:t>
              </w:r>
            </w:sdtContent>
          </w:sdt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EC3A95" w:rsidRPr="000058AC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0058AC">
            <w:rPr>
              <w:rFonts w:ascii="Helvetica" w:hAnsi="Helvetica" w:cs="Helvetica"/>
              <w:b/>
              <w:color w:val="333333"/>
              <w:lang w:eastAsia="de-DE"/>
            </w:rPr>
            <w:t xml:space="preserve">Fahrroboter / </w:t>
          </w:r>
          <w:r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>Robot Drivers</w:t>
          </w:r>
          <w:r w:rsidRPr="000058AC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0058AC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89089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0058AC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0058AC">
            <w:rPr>
              <w:rFonts w:ascii="Helvetica" w:hAnsi="Helvetica" w:cs="Helvetica"/>
              <w:color w:val="333333"/>
              <w:lang w:eastAsia="de-DE"/>
            </w:rPr>
            <w:t>SAP2000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3669087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0058AC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0058AC">
            <w:rPr>
              <w:rFonts w:ascii="Helvetica" w:hAnsi="Helvetica" w:cs="Helvetica"/>
              <w:color w:val="333333"/>
              <w:lang w:eastAsia="de-DE"/>
            </w:rPr>
            <w:t>SAP2000T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-1136487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0058AC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0058AC">
            <w:rPr>
              <w:rFonts w:ascii="Helvetica" w:hAnsi="Helvetica" w:cs="Helvetica"/>
              <w:color w:val="333333"/>
              <w:lang w:eastAsia="de-DE"/>
            </w:rPr>
            <w:t>SAP2000LC</w:t>
          </w: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5747324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0058AC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0058AC">
            <w:rPr>
              <w:rFonts w:ascii="Helvetica" w:hAnsi="Helvetica" w:cs="Helvetica"/>
              <w:color w:val="333333"/>
              <w:lang w:eastAsia="de-DE"/>
            </w:rPr>
            <w:t xml:space="preserve">SAP2000V 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1162457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SAP RAPID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13842868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SMC2000 </w:t>
          </w:r>
        </w:p>
        <w:p w:rsidR="007F515F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fr-FR" w:eastAsia="de-DE"/>
            </w:rPr>
          </w:pPr>
          <w:r w:rsidRPr="002B3EF8">
            <w:rPr>
              <w:rFonts w:ascii="Helvetica" w:hAnsi="Helvetica" w:cs="Helvetica"/>
              <w:b/>
              <w:color w:val="333333"/>
              <w:lang w:val="fr-FR" w:eastAsia="de-DE"/>
            </w:rPr>
            <w:t xml:space="preserve">Schaltautomaten / </w:t>
          </w:r>
          <w:r w:rsidRPr="002B3EF8">
            <w:rPr>
              <w:rFonts w:ascii="Helvetica" w:hAnsi="Helvetica" w:cs="Helvetica"/>
              <w:b/>
              <w:i/>
              <w:color w:val="333333"/>
              <w:lang w:val="fr-FR" w:eastAsia="de-DE"/>
            </w:rPr>
            <w:t>Robot Shifters</w:t>
          </w:r>
          <w:r w:rsidRPr="002B3EF8">
            <w:rPr>
              <w:rFonts w:ascii="Helvetica" w:hAnsi="Helvetica" w:cs="Helvetica"/>
              <w:b/>
              <w:color w:val="333333"/>
              <w:lang w:val="fr-FR" w:eastAsia="de-DE"/>
            </w:rPr>
            <w:t>: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val="fr-FR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769123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AP-SA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172286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SA-RAPID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12346643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 xml:space="preserve">SA-EL1T </w:t>
          </w:r>
        </w:p>
        <w:p w:rsidR="007F515F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fr-FR" w:eastAsia="de-DE"/>
            </w:rPr>
          </w:pPr>
        </w:p>
        <w:p w:rsidR="00EC3A95" w:rsidRPr="007F515F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val="fr-FR" w:eastAsia="de-DE"/>
            </w:rPr>
          </w:pPr>
          <w:r w:rsidRPr="007F515F">
            <w:rPr>
              <w:rFonts w:ascii="Helvetica" w:hAnsi="Helvetica" w:cs="Helvetica"/>
              <w:b/>
              <w:color w:val="333333"/>
              <w:lang w:val="fr-FR" w:eastAsia="de-DE"/>
            </w:rPr>
            <w:t xml:space="preserve">Lenkroboter / </w:t>
          </w:r>
          <w:r w:rsidRPr="0087191B">
            <w:rPr>
              <w:rFonts w:ascii="Helvetica" w:hAnsi="Helvetica" w:cs="Helvetica"/>
              <w:b/>
              <w:i/>
              <w:color w:val="333333"/>
              <w:lang w:val="fr-FR" w:eastAsia="de-DE"/>
            </w:rPr>
            <w:t>Steering Robots</w:t>
          </w:r>
          <w:r w:rsidRPr="007F515F">
            <w:rPr>
              <w:rFonts w:ascii="Helvetica" w:hAnsi="Helvetica" w:cs="Helvetica"/>
              <w:b/>
              <w:color w:val="333333"/>
              <w:lang w:val="fr-FR" w:eastAsia="de-DE"/>
            </w:rPr>
            <w:t>:</w:t>
          </w:r>
        </w:p>
        <w:p w:rsidR="00543FBF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val="fr-FR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1942724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SSP-FrontFree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877362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SSP3000</w:t>
          </w:r>
          <w:sdt>
            <w:sdtPr>
              <w:rPr>
                <w:rFonts w:ascii="Helvetica" w:hAnsi="Helvetica" w:cs="Helvetica"/>
                <w:color w:val="333333"/>
                <w:lang w:val="fr-FR" w:eastAsia="de-DE"/>
              </w:rPr>
              <w:id w:val="-1082608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fr-FR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fr-FR" w:eastAsia="de-DE"/>
            </w:rPr>
            <w:t>SSP-RAPID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947926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SSP-FF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2068905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SSP2000 </w:t>
          </w:r>
        </w:p>
        <w:p w:rsidR="007F515F" w:rsidRDefault="007F515F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</w:p>
        <w:p w:rsidR="00EC3A95" w:rsidRPr="007F515F" w:rsidRDefault="00EC3A95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 w:rsidRPr="007F515F">
            <w:rPr>
              <w:rFonts w:ascii="Helvetica" w:hAnsi="Helvetica" w:cs="Helvetica"/>
              <w:b/>
              <w:color w:val="333333"/>
              <w:lang w:eastAsia="de-DE"/>
            </w:rPr>
            <w:t xml:space="preserve">Freifahrsysteme / </w:t>
          </w:r>
          <w:r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>Proving Ground Driving Systems</w:t>
          </w:r>
          <w:r w:rsidRPr="007F515F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204835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Sfp2000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491609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>Sfp Hybrid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427159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eastAsia="de-DE"/>
            </w:rPr>
            <w:t xml:space="preserve">Anderes / </w:t>
          </w:r>
          <w:r w:rsidR="00EC3A95" w:rsidRPr="00E5543B">
            <w:rPr>
              <w:rFonts w:ascii="Helvetica" w:hAnsi="Helvetica" w:cs="Helvetica"/>
              <w:i/>
              <w:color w:val="333333"/>
              <w:lang w:eastAsia="de-DE"/>
            </w:rPr>
            <w:t>Other</w:t>
          </w:r>
        </w:p>
        <w:p w:rsidR="00EC3A95" w:rsidRPr="00FB72E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EC3A95" w:rsidRPr="007F515F" w:rsidRDefault="0087191B" w:rsidP="00EC3A95">
          <w:pPr>
            <w:spacing w:line="336" w:lineRule="auto"/>
            <w:rPr>
              <w:rFonts w:ascii="Helvetica" w:hAnsi="Helvetica" w:cs="Helvetica"/>
              <w:b/>
              <w:color w:val="333333"/>
              <w:lang w:eastAsia="de-DE"/>
            </w:rPr>
          </w:pPr>
          <w:r>
            <w:rPr>
              <w:rFonts w:ascii="Helvetica" w:hAnsi="Helvetica" w:cs="Helvetica"/>
              <w:b/>
              <w:color w:val="333333"/>
              <w:lang w:eastAsia="de-DE"/>
            </w:rPr>
            <w:t>Nächster Schritt</w:t>
          </w:r>
          <w:r w:rsidR="00EC3A95" w:rsidRPr="007F515F">
            <w:rPr>
              <w:rFonts w:ascii="Helvetica" w:hAnsi="Helvetica" w:cs="Helvetica"/>
              <w:b/>
              <w:color w:val="333333"/>
              <w:lang w:eastAsia="de-DE"/>
            </w:rPr>
            <w:t xml:space="preserve"> / </w:t>
          </w:r>
          <w:r w:rsidRPr="0087191B">
            <w:rPr>
              <w:rFonts w:ascii="Helvetica" w:hAnsi="Helvetica" w:cs="Helvetica"/>
              <w:b/>
              <w:i/>
              <w:color w:val="333333"/>
              <w:lang w:eastAsia="de-DE"/>
            </w:rPr>
            <w:t>Next step</w:t>
          </w:r>
          <w:r w:rsidR="00EC3A95" w:rsidRPr="007F515F">
            <w:rPr>
              <w:rFonts w:ascii="Helvetica" w:hAnsi="Helvetica" w:cs="Helvetica"/>
              <w:b/>
              <w:color w:val="333333"/>
              <w:lang w:eastAsia="de-DE"/>
            </w:rPr>
            <w:t>: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3363759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Angebot / </w:t>
          </w:r>
          <w:r w:rsidR="00EC3A95" w:rsidRPr="00AC6B5B">
            <w:rPr>
              <w:rFonts w:ascii="Helvetica" w:hAnsi="Helvetica" w:cs="Helvetica"/>
              <w:i/>
              <w:color w:val="333333"/>
              <w:lang w:val="de-DE" w:eastAsia="de-DE"/>
            </w:rPr>
            <w:t>Offer</w:t>
          </w:r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 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499885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Termin / </w:t>
          </w:r>
          <w:r w:rsidR="00EC3A95" w:rsidRPr="00AC6B5B">
            <w:rPr>
              <w:rFonts w:ascii="Helvetica" w:hAnsi="Helvetica" w:cs="Helvetica"/>
              <w:i/>
              <w:color w:val="333333"/>
              <w:lang w:val="de-DE" w:eastAsia="de-DE"/>
            </w:rPr>
            <w:t>Meeting</w:t>
          </w:r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 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-11734066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Demo </w:t>
          </w:r>
        </w:p>
        <w:p w:rsidR="00EC3A95" w:rsidRPr="00FB72E8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sdt>
            <w:sdtPr>
              <w:rPr>
                <w:rFonts w:ascii="Helvetica" w:hAnsi="Helvetica" w:cs="Helvetica"/>
                <w:color w:val="333333"/>
                <w:lang w:val="de-DE" w:eastAsia="de-DE"/>
              </w:rPr>
              <w:id w:val="10428676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FBF" w:rsidRPr="00FB72E8">
                <w:rPr>
                  <w:rFonts w:ascii="MS Gothic" w:eastAsia="MS Gothic" w:hAnsi="MS Gothic" w:cs="Helvetica" w:hint="eastAsia"/>
                  <w:color w:val="333333"/>
                  <w:lang w:val="de-DE" w:eastAsia="de-DE"/>
                </w:rPr>
                <w:t>☐</w:t>
              </w:r>
            </w:sdtContent>
          </w:sdt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Infos Nachreichung / </w:t>
          </w:r>
          <w:r w:rsidR="00EC3A95" w:rsidRPr="00AC6B5B">
            <w:rPr>
              <w:rFonts w:ascii="Helvetica" w:hAnsi="Helvetica" w:cs="Helvetica"/>
              <w:i/>
              <w:color w:val="333333"/>
              <w:lang w:val="de-DE" w:eastAsia="de-DE"/>
            </w:rPr>
            <w:t>Information</w:t>
          </w:r>
          <w:r w:rsidR="00EC3A95" w:rsidRPr="00FB72E8">
            <w:rPr>
              <w:rFonts w:ascii="Helvetica" w:hAnsi="Helvetica" w:cs="Helvetica"/>
              <w:color w:val="333333"/>
              <w:lang w:val="de-DE" w:eastAsia="de-DE"/>
            </w:rPr>
            <w:t xml:space="preserve"> </w:t>
          </w:r>
        </w:p>
        <w:p w:rsidR="00EC3A95" w:rsidRPr="00A52375" w:rsidRDefault="0087191B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A52375">
            <w:rPr>
              <w:rFonts w:ascii="Helvetica" w:hAnsi="Helvetica" w:cs="Helvetica"/>
              <w:b/>
              <w:color w:val="333333"/>
              <w:lang w:val="de-DE" w:eastAsia="de-DE"/>
            </w:rPr>
            <w:t>Fällig an</w:t>
          </w:r>
          <w:r w:rsidR="00EC3A95" w:rsidRPr="00A52375">
            <w:rPr>
              <w:rFonts w:ascii="Helvetica" w:hAnsi="Helvetica" w:cs="Helvetica"/>
              <w:b/>
              <w:color w:val="333333"/>
              <w:lang w:val="de-DE" w:eastAsia="de-DE"/>
            </w:rPr>
            <w:t xml:space="preserve"> / </w:t>
          </w:r>
          <w:r w:rsidRPr="00A52375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Due t</w:t>
          </w:r>
          <w:r w:rsidR="00EC3A95" w:rsidRPr="00A52375">
            <w:rPr>
              <w:rFonts w:ascii="Helvetica" w:hAnsi="Helvetica" w:cs="Helvetica"/>
              <w:b/>
              <w:i/>
              <w:color w:val="333333"/>
              <w:lang w:val="de-DE" w:eastAsia="de-DE"/>
            </w:rPr>
            <w:t>ime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2104951690"/>
              <w:placeholder>
                <w:docPart w:val="08FC708991A44CDB8FADDFC452C7413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>
              <w:rPr>
                <w:rStyle w:val="Platzhaltertext"/>
                <w:rFonts w:ascii="Arial" w:hAnsi="Arial" w:cs="Arial"/>
                <w:color w:val="808080"/>
                <w:lang w:val="de-DE" w:eastAsia="en-US"/>
              </w:rPr>
            </w:sdtEndPr>
            <w:sdtContent>
              <w:r w:rsidR="00A52375" w:rsidRPr="00A52375">
                <w:rPr>
                  <w:rStyle w:val="Platzhaltertext"/>
                  <w:lang w:val="de-DE"/>
                </w:rPr>
                <w:t>Wann brauchen Sie unsere Antwort spätestens?</w:t>
              </w:r>
              <w:r w:rsidR="00A52375">
                <w:rPr>
                  <w:rStyle w:val="Platzhaltertext"/>
                  <w:lang w:val="de-DE"/>
                </w:rPr>
                <w:t xml:space="preserve"> </w:t>
              </w:r>
              <w:r w:rsidR="00A52375" w:rsidRPr="00A52375">
                <w:rPr>
                  <w:rStyle w:val="Platzhaltertext"/>
                  <w:i/>
                </w:rPr>
                <w:t>W</w:t>
              </w:r>
              <w:r w:rsidR="007F515F" w:rsidRPr="00A52375">
                <w:rPr>
                  <w:rStyle w:val="Platzhaltertext"/>
                  <w:i/>
                </w:rPr>
                <w:t>hen do you need our answer, at the latest?</w:t>
              </w:r>
            </w:sdtContent>
          </w:sdt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  <w:r w:rsidRPr="002B3EF8">
            <w:rPr>
              <w:rFonts w:ascii="Helvetica" w:hAnsi="Helvetica" w:cs="Helvetica"/>
              <w:b/>
              <w:color w:val="333333"/>
              <w:lang w:eastAsia="de-DE"/>
            </w:rPr>
            <w:t>Info</w:t>
          </w:r>
          <w:sdt>
            <w:sdtPr>
              <w:rPr>
                <w:rFonts w:ascii="Helvetica" w:hAnsi="Helvetica" w:cs="Helvetica"/>
                <w:color w:val="333333"/>
                <w:lang w:eastAsia="de-DE"/>
              </w:rPr>
              <w:id w:val="-1453315626"/>
              <w:placeholder>
                <w:docPart w:val="1B3C6181C6904ED7A203A0D831A5F660"/>
              </w:placeholder>
              <w:showingPlcHdr/>
            </w:sdtPr>
            <w:sdtEndPr/>
            <w:sdtContent>
              <w:r w:rsidR="00A52375" w:rsidRPr="00A52375">
                <w:rPr>
                  <w:rStyle w:val="Platzhaltertext"/>
                  <w:lang w:val="de-DE"/>
                </w:rPr>
                <w:t>Geben Sie uns mehr Details, es würde uns helfen ...</w:t>
              </w:r>
              <w:r w:rsidR="007F515F" w:rsidRPr="00A52375">
                <w:rPr>
                  <w:rStyle w:val="Platzhaltertext"/>
                  <w:i/>
                  <w:lang w:val="de-DE"/>
                </w:rPr>
                <w:t>Giving us some more details would help us…</w:t>
              </w:r>
            </w:sdtContent>
          </w:sdt>
        </w:p>
        <w:p w:rsidR="00EC3A95" w:rsidRPr="002B3EF8" w:rsidRDefault="00EC3A95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E36AF0" w:rsidRPr="00E36AF0" w:rsidRDefault="00553A57" w:rsidP="00E36AF0">
          <w:pPr>
            <w:pStyle w:val="StandardWeb"/>
            <w:spacing w:before="0" w:beforeAutospacing="0" w:after="0" w:afterAutospacing="0" w:line="300" w:lineRule="atLeast"/>
            <w:rPr>
              <w:rFonts w:ascii="Helvetica" w:hAnsi="Helvetica" w:cs="Helvetica"/>
              <w:color w:val="333333"/>
            </w:rPr>
          </w:pPr>
          <w:sdt>
            <w:sdtPr>
              <w:rPr>
                <w:rFonts w:ascii="Helvetica" w:hAnsi="Helvetica" w:cs="Helvetica"/>
                <w:color w:val="333333"/>
              </w:rPr>
              <w:id w:val="10013992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36AF0">
                <w:rPr>
                  <w:rFonts w:ascii="MS Gothic" w:eastAsia="MS Gothic" w:hAnsi="MS Gothic" w:cs="Helvetica" w:hint="eastAsia"/>
                  <w:color w:val="333333"/>
                </w:rPr>
                <w:t>☐</w:t>
              </w:r>
            </w:sdtContent>
          </w:sdt>
          <w:r w:rsidR="00E36AF0">
            <w:rPr>
              <w:rFonts w:ascii="Helvetica" w:hAnsi="Helvetica" w:cs="Helvetica"/>
              <w:color w:val="333333"/>
            </w:rPr>
            <w:t>I</w:t>
          </w:r>
          <w:r w:rsidR="00E36AF0" w:rsidRPr="00E36AF0">
            <w:rPr>
              <w:rFonts w:ascii="Helvetica" w:hAnsi="Helvetica" w:cs="Helvetica"/>
              <w:color w:val="333333"/>
            </w:rPr>
            <w:t xml:space="preserve">ch habe die Datenschutzerklärung zur Kenntnis genommen. Ich stimme zu, dass meine Angaben und Daten zur Beantwortung meiner Anfrage elektronisch erhoben und gespeichert werden. </w:t>
          </w:r>
        </w:p>
        <w:p w:rsidR="00E36AF0" w:rsidRPr="00E36AF0" w:rsidRDefault="00E36AF0" w:rsidP="00E36AF0">
          <w:pPr>
            <w:pStyle w:val="StandardWeb"/>
            <w:spacing w:before="0" w:beforeAutospacing="0" w:after="0" w:afterAutospacing="0" w:line="300" w:lineRule="atLeast"/>
            <w:rPr>
              <w:rFonts w:ascii="Helvetica" w:hAnsi="Helvetica" w:cs="Helvetica"/>
              <w:color w:val="333333"/>
            </w:rPr>
          </w:pPr>
          <w:r w:rsidRPr="00E36AF0">
            <w:rPr>
              <w:rFonts w:ascii="Helvetica" w:hAnsi="Helvetica" w:cs="Helvetica"/>
              <w:color w:val="333333"/>
            </w:rPr>
            <w:t xml:space="preserve">Hinweis: Sie können Ihre Einwilligung jederzeit für die Zukunft per E-Mail an info@stahle.com widerrufen. </w:t>
          </w:r>
        </w:p>
        <w:p w:rsidR="00E36AF0" w:rsidRPr="00E36AF0" w:rsidRDefault="00E36AF0" w:rsidP="00E36AF0">
          <w:pPr>
            <w:pStyle w:val="StandardWeb"/>
            <w:spacing w:before="0" w:beforeAutospacing="0" w:after="0" w:afterAutospacing="0" w:line="300" w:lineRule="atLeast"/>
            <w:rPr>
              <w:rFonts w:ascii="Helvetica" w:hAnsi="Helvetica" w:cs="Helvetica"/>
              <w:i/>
              <w:color w:val="333333"/>
            </w:rPr>
          </w:pPr>
          <w:r w:rsidRPr="00E36AF0">
            <w:rPr>
              <w:rFonts w:ascii="Helvetica" w:hAnsi="Helvetica" w:cs="Helvetica"/>
              <w:i/>
              <w:color w:val="333333"/>
              <w:lang w:val="en-US"/>
            </w:rPr>
            <w:t xml:space="preserve">I have taken note of the privacy policy. </w:t>
          </w:r>
          <w:r w:rsidRPr="00E36AF0">
            <w:rPr>
              <w:rFonts w:ascii="Helvetica" w:hAnsi="Helvetica" w:cs="Helvetica"/>
              <w:i/>
              <w:color w:val="333333"/>
            </w:rPr>
            <w:t xml:space="preserve">I agree that my information and data will be electronically collected and stored for the purposes of answering my request. Note: You can revoke your consent at any time for the future by e-mail to info@stahle.com </w:t>
          </w:r>
        </w:p>
        <w:p w:rsidR="00E36AF0" w:rsidRPr="00E36AF0" w:rsidRDefault="00E36AF0" w:rsidP="00EC3A95">
          <w:pPr>
            <w:spacing w:line="336" w:lineRule="auto"/>
            <w:rPr>
              <w:rFonts w:ascii="Helvetica" w:hAnsi="Helvetica" w:cs="Helvetica"/>
              <w:color w:val="333333"/>
              <w:lang w:eastAsia="de-DE"/>
            </w:rPr>
          </w:pPr>
        </w:p>
        <w:p w:rsidR="00DB0715" w:rsidRPr="002B3EF8" w:rsidRDefault="00DB0715" w:rsidP="00EC3A95">
          <w:pPr>
            <w:spacing w:line="336" w:lineRule="auto"/>
            <w:rPr>
              <w:rFonts w:ascii="Helvetica" w:hAnsi="Helvetica" w:cs="Helvetica"/>
              <w:color w:val="333333"/>
              <w:lang w:val="de-DE" w:eastAsia="de-DE"/>
            </w:rPr>
          </w:pPr>
          <w:r w:rsidRPr="002B3EF8">
            <w:rPr>
              <w:rFonts w:ascii="Helvetica" w:hAnsi="Helvetica" w:cs="Helvetica"/>
              <w:color w:val="333333"/>
              <w:lang w:val="de-DE" w:eastAsia="de-DE"/>
            </w:rPr>
            <w:t xml:space="preserve">Bitte senden Sie das ausgefüllte Dokument an </w:t>
          </w:r>
          <w:hyperlink r:id="rId11" w:history="1">
            <w:r w:rsidRPr="002B3EF8">
              <w:rPr>
                <w:rStyle w:val="Hyperlink"/>
                <w:rFonts w:ascii="Helvetica" w:hAnsi="Helvetica" w:cs="Helvetica"/>
                <w:lang w:val="de-DE" w:eastAsia="de-DE"/>
              </w:rPr>
              <w:t>info@stahle.com</w:t>
            </w:r>
          </w:hyperlink>
          <w:r w:rsidRPr="002B3EF8">
            <w:rPr>
              <w:color w:val="333333"/>
              <w:lang w:val="de-DE"/>
            </w:rPr>
            <w:t xml:space="preserve"> </w:t>
          </w:r>
          <w:r w:rsidRPr="002B3EF8">
            <w:rPr>
              <w:rFonts w:ascii="Helvetica" w:hAnsi="Helvetica" w:cs="Helvetica"/>
              <w:color w:val="333333"/>
              <w:lang w:val="de-DE" w:eastAsia="de-DE"/>
            </w:rPr>
            <w:t>zurück, Danke.</w:t>
          </w:r>
        </w:p>
        <w:p w:rsidR="001D55EC" w:rsidRPr="00DB0715" w:rsidRDefault="001D55EC" w:rsidP="00EC3A95">
          <w:pPr>
            <w:spacing w:line="336" w:lineRule="auto"/>
            <w:rPr>
              <w:rFonts w:ascii="Helvetica" w:hAnsi="Helvetica" w:cs="Helvetica"/>
              <w:i/>
              <w:color w:val="333333"/>
              <w:lang w:eastAsia="de-DE"/>
            </w:rPr>
          </w:pPr>
          <w:r w:rsidRPr="00DB0715">
            <w:rPr>
              <w:rFonts w:ascii="Helvetica" w:hAnsi="Helvetica" w:cs="Helvetica"/>
              <w:i/>
              <w:color w:val="333333"/>
              <w:lang w:eastAsia="de-DE"/>
            </w:rPr>
            <w:t xml:space="preserve">Please return the completed document to </w:t>
          </w:r>
          <w:hyperlink r:id="rId12" w:history="1">
            <w:r w:rsidRPr="00DB0715">
              <w:rPr>
                <w:rStyle w:val="Hyperlink"/>
                <w:rFonts w:ascii="Helvetica" w:hAnsi="Helvetica" w:cs="Helvetica"/>
                <w:i/>
                <w:lang w:eastAsia="de-DE"/>
              </w:rPr>
              <w:t>info@stahle.com</w:t>
            </w:r>
          </w:hyperlink>
          <w:r w:rsidRPr="00DB0715">
            <w:rPr>
              <w:rFonts w:ascii="Helvetica" w:hAnsi="Helvetica" w:cs="Helvetica"/>
              <w:i/>
              <w:color w:val="333333"/>
              <w:lang w:eastAsia="de-DE"/>
            </w:rPr>
            <w:t>, thank you</w:t>
          </w:r>
        </w:p>
        <w:p w:rsidR="001D55EC" w:rsidRDefault="001D55EC" w:rsidP="00EC3A95">
          <w:pPr>
            <w:spacing w:line="336" w:lineRule="auto"/>
            <w:rPr>
              <w:rFonts w:ascii="Helvetica" w:hAnsi="Helvetica" w:cs="Helvetica"/>
              <w:color w:val="333333"/>
              <w:sz w:val="21"/>
              <w:szCs w:val="21"/>
              <w:lang w:eastAsia="de-DE"/>
            </w:rPr>
          </w:pPr>
        </w:p>
        <w:p w:rsidR="00E36AF0" w:rsidRPr="001D55EC" w:rsidRDefault="00553A57" w:rsidP="00EC3A95">
          <w:pPr>
            <w:spacing w:line="336" w:lineRule="auto"/>
            <w:rPr>
              <w:rFonts w:ascii="Helvetica" w:hAnsi="Helvetica" w:cs="Helvetica"/>
              <w:color w:val="333333"/>
              <w:sz w:val="21"/>
              <w:szCs w:val="21"/>
              <w:lang w:eastAsia="de-DE"/>
            </w:rPr>
          </w:pPr>
        </w:p>
      </w:sdtContent>
    </w:sdt>
    <w:sectPr w:rsidR="00E36AF0" w:rsidRPr="001D55EC" w:rsidSect="00E52495">
      <w:footerReference w:type="default" r:id="rId13"/>
      <w:pgSz w:w="11907" w:h="1683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A57" w:rsidRDefault="00553A57">
      <w:r>
        <w:separator/>
      </w:r>
    </w:p>
  </w:endnote>
  <w:endnote w:type="continuationSeparator" w:id="0">
    <w:p w:rsidR="00553A57" w:rsidRDefault="00553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A95" w:rsidRDefault="00EC3A95">
    <w:pPr>
      <w:pStyle w:val="Fuzeile"/>
    </w:pPr>
    <w:r>
      <w:tab/>
    </w:r>
    <w:r w:rsidR="007F515F">
      <w:t>Page</w:t>
    </w:r>
    <w:r>
      <w:t xml:space="preserve"> </w:t>
    </w:r>
    <w:r>
      <w:rPr>
        <w:rStyle w:val="Seitenzahl"/>
        <w:rFonts w:cs="Times New Roman"/>
      </w:rPr>
      <w:fldChar w:fldCharType="begin"/>
    </w:r>
    <w:r>
      <w:rPr>
        <w:rStyle w:val="Seitenzahl"/>
        <w:rFonts w:cs="Times New Roman"/>
      </w:rPr>
      <w:instrText xml:space="preserve"> PAGE </w:instrText>
    </w:r>
    <w:r>
      <w:rPr>
        <w:rStyle w:val="Seitenzahl"/>
        <w:rFonts w:cs="Times New Roman"/>
      </w:rPr>
      <w:fldChar w:fldCharType="separate"/>
    </w:r>
    <w:r>
      <w:rPr>
        <w:rStyle w:val="Seitenzahl"/>
        <w:rFonts w:cs="Times New Roman"/>
        <w:noProof/>
      </w:rPr>
      <w:t>1</w:t>
    </w:r>
    <w:r>
      <w:rPr>
        <w:rStyle w:val="Seitenzahl"/>
        <w:rFonts w:cs="Times New Roman"/>
      </w:rPr>
      <w:fldChar w:fldCharType="end"/>
    </w:r>
    <w:r>
      <w:rPr>
        <w:rStyle w:val="Seitenzahl"/>
        <w:rFonts w:cs="Times New Roman"/>
      </w:rPr>
      <w:t xml:space="preserve"> </w:t>
    </w:r>
    <w:r w:rsidR="007F515F">
      <w:rPr>
        <w:rStyle w:val="Seitenzahl"/>
        <w:rFonts w:cs="Times New Roman"/>
      </w:rPr>
      <w:t>of</w:t>
    </w:r>
    <w:r>
      <w:rPr>
        <w:rStyle w:val="Seitenzahl"/>
        <w:rFonts w:cs="Times New Roman"/>
      </w:rPr>
      <w:t xml:space="preserve"> </w:t>
    </w:r>
    <w:r>
      <w:rPr>
        <w:rStyle w:val="Seitenzahl"/>
        <w:rFonts w:cs="Times New Roman"/>
      </w:rPr>
      <w:fldChar w:fldCharType="begin"/>
    </w:r>
    <w:r>
      <w:rPr>
        <w:rStyle w:val="Seitenzahl"/>
        <w:rFonts w:cs="Times New Roman"/>
      </w:rPr>
      <w:instrText xml:space="preserve"> NUMPAGES </w:instrText>
    </w:r>
    <w:r>
      <w:rPr>
        <w:rStyle w:val="Seitenzahl"/>
        <w:rFonts w:cs="Times New Roman"/>
      </w:rPr>
      <w:fldChar w:fldCharType="separate"/>
    </w:r>
    <w:r>
      <w:rPr>
        <w:rStyle w:val="Seitenzahl"/>
        <w:rFonts w:cs="Times New Roman"/>
        <w:noProof/>
      </w:rPr>
      <w:t>3</w:t>
    </w:r>
    <w:r>
      <w:rPr>
        <w:rStyle w:val="Seitenzahl"/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A57" w:rsidRDefault="00553A57">
      <w:r>
        <w:separator/>
      </w:r>
    </w:p>
  </w:footnote>
  <w:footnote w:type="continuationSeparator" w:id="0">
    <w:p w:rsidR="00553A57" w:rsidRDefault="00553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2A28"/>
    <w:multiLevelType w:val="hybridMultilevel"/>
    <w:tmpl w:val="FF4E15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0B3CC1"/>
    <w:multiLevelType w:val="hybridMultilevel"/>
    <w:tmpl w:val="CB32D6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A60"/>
    <w:rsid w:val="000058AC"/>
    <w:rsid w:val="000331DF"/>
    <w:rsid w:val="000A2E12"/>
    <w:rsid w:val="0010284D"/>
    <w:rsid w:val="0013783A"/>
    <w:rsid w:val="001460A7"/>
    <w:rsid w:val="00157C34"/>
    <w:rsid w:val="00164CA4"/>
    <w:rsid w:val="0018039F"/>
    <w:rsid w:val="001D55EC"/>
    <w:rsid w:val="00232B45"/>
    <w:rsid w:val="00240E53"/>
    <w:rsid w:val="002745B3"/>
    <w:rsid w:val="002B3EF8"/>
    <w:rsid w:val="00354E12"/>
    <w:rsid w:val="003E6748"/>
    <w:rsid w:val="004924A7"/>
    <w:rsid w:val="004A72CF"/>
    <w:rsid w:val="004D36C4"/>
    <w:rsid w:val="005240D6"/>
    <w:rsid w:val="00543FBF"/>
    <w:rsid w:val="00553A57"/>
    <w:rsid w:val="005E7938"/>
    <w:rsid w:val="005F290F"/>
    <w:rsid w:val="00750DA9"/>
    <w:rsid w:val="007F515F"/>
    <w:rsid w:val="0087191B"/>
    <w:rsid w:val="008C6AB6"/>
    <w:rsid w:val="009148F7"/>
    <w:rsid w:val="00A52375"/>
    <w:rsid w:val="00A913B4"/>
    <w:rsid w:val="00AC6B5B"/>
    <w:rsid w:val="00AF2A17"/>
    <w:rsid w:val="00B16D7A"/>
    <w:rsid w:val="00C04F0B"/>
    <w:rsid w:val="00C44115"/>
    <w:rsid w:val="00D36762"/>
    <w:rsid w:val="00DB0715"/>
    <w:rsid w:val="00E36AF0"/>
    <w:rsid w:val="00E52495"/>
    <w:rsid w:val="00E5543B"/>
    <w:rsid w:val="00EA1C6A"/>
    <w:rsid w:val="00EC3A95"/>
    <w:rsid w:val="00F56A60"/>
    <w:rsid w:val="00FB7268"/>
    <w:rsid w:val="00FB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591CC7FD-2D79-4762-9F20-570658C7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qFormat/>
    <w:pPr>
      <w:keepNext/>
      <w:tabs>
        <w:tab w:val="right" w:pos="8640"/>
      </w:tabs>
      <w:spacing w:before="60" w:after="60"/>
      <w:jc w:val="right"/>
      <w:outlineLvl w:val="0"/>
    </w:pPr>
    <w:rPr>
      <w:rFonts w:ascii="Tahoma" w:hAnsi="Tahoma" w:cs="Tahoma"/>
      <w:b/>
      <w:bCs/>
      <w:color w:val="808080"/>
      <w:kern w:val="36"/>
      <w:sz w:val="44"/>
      <w:szCs w:val="44"/>
    </w:rPr>
  </w:style>
  <w:style w:type="paragraph" w:styleId="berschrift2">
    <w:name w:val="heading 2"/>
    <w:basedOn w:val="Standard"/>
    <w:link w:val="berschrift2Zchn"/>
    <w:qFormat/>
    <w:pPr>
      <w:spacing w:before="240" w:after="120"/>
      <w:outlineLvl w:val="1"/>
    </w:pPr>
    <w:rPr>
      <w:rFonts w:ascii="Tahoma" w:hAnsi="Tahoma" w:cs="Tahoma"/>
      <w:b/>
      <w:bCs/>
      <w:smallCaps/>
      <w:sz w:val="32"/>
      <w:szCs w:val="32"/>
    </w:rPr>
  </w:style>
  <w:style w:type="paragraph" w:styleId="berschrift3">
    <w:name w:val="heading 3"/>
    <w:basedOn w:val="Standard"/>
    <w:qFormat/>
    <w:pPr>
      <w:spacing w:before="100" w:beforeAutospacing="1" w:after="100" w:afterAutospacing="1"/>
      <w:ind w:left="216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qFormat/>
    <w:pPr>
      <w:spacing w:before="240" w:after="80"/>
      <w:outlineLvl w:val="3"/>
    </w:pPr>
    <w:rPr>
      <w:rFonts w:ascii="Tahoma" w:hAnsi="Tahoma" w:cs="Tahom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Pr>
      <w:rFonts w:ascii="Tahoma" w:hAnsi="Tahoma" w:cs="Tahoma" w:hint="default"/>
      <w:b/>
      <w:bCs/>
      <w:smallCaps/>
      <w:sz w:val="32"/>
      <w:szCs w:val="32"/>
      <w:lang w:val="en-US" w:eastAsia="en-US" w:bidi="en-US"/>
    </w:rPr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pPr>
      <w:tabs>
        <w:tab w:val="center" w:pos="4320"/>
        <w:tab w:val="right" w:pos="8640"/>
      </w:tabs>
    </w:pPr>
    <w:rPr>
      <w:i/>
      <w:sz w:val="18"/>
      <w:szCs w:val="18"/>
    </w:rPr>
  </w:style>
  <w:style w:type="paragraph" w:customStyle="1" w:styleId="LineItems">
    <w:name w:val="Line Items"/>
    <w:basedOn w:val="Standard"/>
    <w:pPr>
      <w:tabs>
        <w:tab w:val="num" w:pos="720"/>
      </w:tabs>
      <w:spacing w:before="60" w:after="60"/>
      <w:ind w:left="720" w:hanging="504"/>
    </w:pPr>
    <w:rPr>
      <w:rFonts w:ascii="Tahoma" w:hAnsi="Tahoma" w:cs="Tahoma"/>
      <w:sz w:val="20"/>
      <w:szCs w:val="20"/>
      <w:lang w:bidi="en-US"/>
    </w:rPr>
  </w:style>
  <w:style w:type="paragraph" w:customStyle="1" w:styleId="TableHeadings">
    <w:name w:val="Table Headings"/>
    <w:basedOn w:val="Standard"/>
    <w:pPr>
      <w:jc w:val="center"/>
    </w:pPr>
    <w:rPr>
      <w:rFonts w:ascii="Tahoma" w:hAnsi="Tahoma" w:cs="Tahoma"/>
      <w:b/>
      <w:sz w:val="16"/>
      <w:szCs w:val="16"/>
      <w:lang w:bidi="en-US"/>
    </w:rPr>
  </w:style>
  <w:style w:type="character" w:customStyle="1" w:styleId="StyleHeading2BottomSinglesolidlineAuto05ptLinewiChar">
    <w:name w:val="Style Heading 2 + Bottom: (Single solid line Auto  0.5 pt Line wi... Char"/>
    <w:basedOn w:val="berschrift2Zchn"/>
    <w:link w:val="StyleHeading2BottomSinglesolidlineAuto05ptLinewi"/>
    <w:rPr>
      <w:rFonts w:ascii="Tahoma" w:hAnsi="Tahoma" w:cs="Tahoma" w:hint="default"/>
      <w:b/>
      <w:bCs/>
      <w:smallCaps/>
      <w:sz w:val="32"/>
      <w:szCs w:val="32"/>
      <w:lang w:val="en-US" w:eastAsia="en-US" w:bidi="en-US"/>
    </w:rPr>
  </w:style>
  <w:style w:type="paragraph" w:customStyle="1" w:styleId="StyleHeading2BottomSinglesolidlineAuto05ptLinewi">
    <w:name w:val="Style Heading 2 + Bottom: (Single solid line Auto  0.5 pt Line wi..."/>
    <w:basedOn w:val="berschrift2"/>
    <w:link w:val="StyleHeading2BottomSinglesolidlineAuto05ptLinewiChar"/>
    <w:pPr>
      <w:pBdr>
        <w:bottom w:val="single" w:sz="4" w:space="1" w:color="auto"/>
      </w:pBdr>
    </w:pPr>
    <w:rPr>
      <w:smallCaps w:val="0"/>
      <w:lang w:bidi="en-US"/>
    </w:rPr>
  </w:style>
  <w:style w:type="paragraph" w:customStyle="1" w:styleId="Style10ptRight01">
    <w:name w:val="Style 10 pt Right:  0.1&quot;"/>
    <w:basedOn w:val="Standard"/>
    <w:pPr>
      <w:ind w:right="144"/>
    </w:pPr>
    <w:rPr>
      <w:rFonts w:ascii="Tahoma" w:hAnsi="Tahoma" w:cs="Tahoma"/>
      <w:sz w:val="20"/>
      <w:szCs w:val="20"/>
      <w:lang w:bidi="en-US"/>
    </w:rPr>
  </w:style>
  <w:style w:type="paragraph" w:customStyle="1" w:styleId="StyleAfter3pt">
    <w:name w:val="Style After:  3 pt"/>
    <w:basedOn w:val="Standard"/>
    <w:pPr>
      <w:spacing w:after="60"/>
    </w:pPr>
    <w:rPr>
      <w:rFonts w:ascii="Tahoma" w:hAnsi="Tahoma" w:cs="Tahoma"/>
      <w:sz w:val="22"/>
      <w:szCs w:val="22"/>
      <w:lang w:bidi="en-US"/>
    </w:rPr>
  </w:style>
  <w:style w:type="character" w:customStyle="1" w:styleId="Style10ptRaisedby6pt">
    <w:name w:val="Style 10 pt Raised by  6 pt"/>
    <w:basedOn w:val="Absatz-Standardschriftart"/>
    <w:rPr>
      <w:rFonts w:ascii="Tahoma" w:hAnsi="Tahoma" w:cs="Tahoma" w:hint="default"/>
      <w:position w:val="12"/>
      <w:sz w:val="20"/>
      <w:lang w:val="en-US" w:eastAsia="en-US" w:bidi="en-US"/>
    </w:rPr>
  </w:style>
  <w:style w:type="table" w:styleId="Tabellenraster">
    <w:name w:val="Table Grid"/>
    <w:basedOn w:val="NormaleTabelle"/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</w:style>
  <w:style w:type="character" w:styleId="Platzhaltertext">
    <w:name w:val="Placeholder Text"/>
    <w:basedOn w:val="Absatz-Standardschriftart"/>
    <w:uiPriority w:val="99"/>
    <w:semiHidden/>
    <w:rsid w:val="00EC3A95"/>
    <w:rPr>
      <w:color w:val="808080"/>
    </w:rPr>
  </w:style>
  <w:style w:type="character" w:styleId="Hyperlink">
    <w:name w:val="Hyperlink"/>
    <w:basedOn w:val="Absatz-Standardschriftart"/>
    <w:unhideWhenUsed/>
    <w:rsid w:val="001D55E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55E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36AF0"/>
    <w:pPr>
      <w:spacing w:before="100" w:beforeAutospacing="1" w:after="100" w:afterAutospacing="1"/>
    </w:pPr>
    <w:rPr>
      <w:rFonts w:ascii="Times New Roman" w:hAnsi="Times New Roman" w:cs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tahl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tahle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elineau\Documents\Benutzerdefinierte%20Office-Vorlagen\Anfrage_Request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7AA04DE3E24F0EA5F5004DC5C211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422FB-7DBD-4A5A-9444-67988B9765FA}"/>
      </w:docPartPr>
      <w:docPartBody>
        <w:p w:rsidR="00000000" w:rsidRDefault="003E054A">
          <w:pPr>
            <w:pStyle w:val="AA7AA04DE3E24F0EA5F5004DC5C211C5"/>
          </w:pPr>
          <w:r w:rsidRPr="004276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883A84CAAE44099BED8AE12C310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CA4C0-3A0D-4964-B033-1F4774EE0EDA}"/>
      </w:docPartPr>
      <w:docPartBody>
        <w:p w:rsidR="00000000" w:rsidRDefault="003E054A">
          <w:pPr>
            <w:pStyle w:val="B6883A84CAAE44099BED8AE12C310E77"/>
          </w:pPr>
          <w:r>
            <w:rPr>
              <w:rStyle w:val="Platzhaltertext"/>
            </w:rPr>
            <w:t xml:space="preserve">Ihre Name, </w:t>
          </w:r>
          <w:r w:rsidRPr="00DB0715">
            <w:rPr>
              <w:rStyle w:val="Platzhaltertext"/>
              <w:i/>
            </w:rPr>
            <w:t>y</w:t>
          </w:r>
          <w:r w:rsidRPr="00DB0715">
            <w:rPr>
              <w:rStyle w:val="Platzhaltertext"/>
              <w:i/>
            </w:rPr>
            <w:t>our name</w:t>
          </w:r>
        </w:p>
      </w:docPartBody>
    </w:docPart>
    <w:docPart>
      <w:docPartPr>
        <w:name w:val="B730E25F79F44F5A8C8DF25A7CEA0D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9D241F-E274-4A8E-8370-19826FE12D98}"/>
      </w:docPartPr>
      <w:docPartBody>
        <w:p w:rsidR="00000000" w:rsidRDefault="003E054A">
          <w:pPr>
            <w:pStyle w:val="B730E25F79F44F5A8C8DF25A7CEA0D2B"/>
          </w:pPr>
          <w:r w:rsidRPr="00221F18">
            <w:rPr>
              <w:rStyle w:val="Platzhaltertext"/>
            </w:rPr>
            <w:t xml:space="preserve">Name Ihrer Firma, </w:t>
          </w:r>
          <w:r w:rsidRPr="00221F18">
            <w:rPr>
              <w:rStyle w:val="Platzhaltertext"/>
              <w:i/>
            </w:rPr>
            <w:t>name of your company</w:t>
          </w:r>
        </w:p>
      </w:docPartBody>
    </w:docPart>
    <w:docPart>
      <w:docPartPr>
        <w:name w:val="D8C2F0BE122E467381CF1A1F0B257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E8E9E5-D6F9-4780-8EB0-EA5EA167DCDF}"/>
      </w:docPartPr>
      <w:docPartBody>
        <w:p w:rsidR="00000000" w:rsidRDefault="003E054A">
          <w:pPr>
            <w:pStyle w:val="D8C2F0BE122E467381CF1A1F0B257C46"/>
          </w:pPr>
          <w:r w:rsidRPr="00221F18">
            <w:rPr>
              <w:rStyle w:val="Platzhaltertext"/>
            </w:rPr>
            <w:t xml:space="preserve">Unternehmensstandort, </w:t>
          </w:r>
          <w:r w:rsidRPr="00221F18">
            <w:rPr>
              <w:rStyle w:val="Platzhaltertext"/>
              <w:i/>
            </w:rPr>
            <w:t>company’s site</w:t>
          </w:r>
        </w:p>
      </w:docPartBody>
    </w:docPart>
    <w:docPart>
      <w:docPartPr>
        <w:name w:val="CDC563EF2DC14F47ADDBB31DFB8804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1399FF-F0DC-4764-8738-721D8068B6AA}"/>
      </w:docPartPr>
      <w:docPartBody>
        <w:p w:rsidR="00000000" w:rsidRDefault="003E054A">
          <w:pPr>
            <w:pStyle w:val="CDC563EF2DC14F47ADDBB31DFB880461"/>
          </w:pPr>
          <w:r w:rsidRPr="00221F18">
            <w:rPr>
              <w:rStyle w:val="Platzhaltertext"/>
            </w:rPr>
            <w:t xml:space="preserve">Name der Abteilung und Abkürzung, </w:t>
          </w:r>
          <w:r w:rsidRPr="00221F18">
            <w:rPr>
              <w:rStyle w:val="Platzhaltertext"/>
              <w:i/>
            </w:rPr>
            <w:t>name of department and abbreviation</w:t>
          </w:r>
        </w:p>
      </w:docPartBody>
    </w:docPart>
    <w:docPart>
      <w:docPartPr>
        <w:name w:val="CC66FDA55ABA4BB5A7811B071ABD10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0A5969-0985-4E97-8850-3CAA012BD3AD}"/>
      </w:docPartPr>
      <w:docPartBody>
        <w:p w:rsidR="00000000" w:rsidRDefault="003E054A">
          <w:pPr>
            <w:pStyle w:val="CC66FDA55ABA4BB5A7811B071ABD1048"/>
          </w:pPr>
          <w:r>
            <w:rPr>
              <w:rStyle w:val="Platzhaltertext"/>
            </w:rPr>
            <w:t xml:space="preserve">Ihre E-mail Adresse, </w:t>
          </w:r>
          <w:r w:rsidRPr="00DB0715">
            <w:rPr>
              <w:rStyle w:val="Platzhaltertext"/>
              <w:i/>
            </w:rPr>
            <w:t>y</w:t>
          </w:r>
          <w:r w:rsidRPr="00DB0715">
            <w:rPr>
              <w:rStyle w:val="Platzhaltertext"/>
              <w:i/>
            </w:rPr>
            <w:t>our e-mail address</w:t>
          </w:r>
        </w:p>
      </w:docPartBody>
    </w:docPart>
    <w:docPart>
      <w:docPartPr>
        <w:name w:val="0E470ADBECCC4446952227D6CF45D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00480B-D573-45E9-8898-F499564FE092}"/>
      </w:docPartPr>
      <w:docPartBody>
        <w:p w:rsidR="00000000" w:rsidRDefault="003E054A">
          <w:pPr>
            <w:pStyle w:val="0E470ADBECCC4446952227D6CF45D5E6"/>
          </w:pPr>
          <w:r w:rsidRPr="00DB0715">
            <w:rPr>
              <w:rStyle w:val="Platzhaltertext"/>
            </w:rPr>
            <w:t xml:space="preserve">Ihre direkte Linie, </w:t>
          </w:r>
          <w:r w:rsidRPr="00DB0715">
            <w:rPr>
              <w:rStyle w:val="Platzhaltertext"/>
              <w:i/>
            </w:rPr>
            <w:t>y</w:t>
          </w:r>
          <w:r w:rsidRPr="00DB0715">
            <w:rPr>
              <w:rStyle w:val="Platzhaltertext"/>
              <w:i/>
            </w:rPr>
            <w:t>our direct line</w:t>
          </w:r>
        </w:p>
      </w:docPartBody>
    </w:docPart>
    <w:docPart>
      <w:docPartPr>
        <w:name w:val="5C42F4AE8BBA47E8A724391E7589A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58BEFF-6941-438D-AF34-E950B8832322}"/>
      </w:docPartPr>
      <w:docPartBody>
        <w:p w:rsidR="00000000" w:rsidRDefault="003E054A">
          <w:pPr>
            <w:pStyle w:val="5C42F4AE8BBA47E8A724391E7589A4DC"/>
          </w:pPr>
          <w:r w:rsidRPr="00A913B4">
            <w:rPr>
              <w:rStyle w:val="Platzhaltertext"/>
            </w:rPr>
            <w:t>Welches Produkt interessiert Sie?</w:t>
          </w:r>
          <w:r w:rsidRPr="00DB0715">
            <w:rPr>
              <w:rStyle w:val="Platzhaltertext"/>
            </w:rPr>
            <w:t xml:space="preserve"> </w:t>
          </w:r>
          <w:r w:rsidRPr="00A913B4">
            <w:rPr>
              <w:rStyle w:val="Platzhaltertext"/>
              <w:i/>
            </w:rPr>
            <w:t>W</w:t>
          </w:r>
          <w:r w:rsidRPr="00A913B4">
            <w:rPr>
              <w:rStyle w:val="Platzhaltertext"/>
              <w:i/>
            </w:rPr>
            <w:t xml:space="preserve">hich product </w:t>
          </w:r>
          <w:r w:rsidRPr="00A913B4">
            <w:rPr>
              <w:rStyle w:val="Platzhaltertext"/>
              <w:i/>
            </w:rPr>
            <w:t>are you</w:t>
          </w:r>
          <w:r w:rsidRPr="00A913B4">
            <w:rPr>
              <w:rStyle w:val="Platzhaltertext"/>
              <w:i/>
            </w:rPr>
            <w:t xml:space="preserve"> interest</w:t>
          </w:r>
          <w:r w:rsidRPr="00A913B4">
            <w:rPr>
              <w:rStyle w:val="Platzhaltertext"/>
              <w:i/>
            </w:rPr>
            <w:t>ed in?</w:t>
          </w:r>
        </w:p>
      </w:docPartBody>
    </w:docPart>
    <w:docPart>
      <w:docPartPr>
        <w:name w:val="F47D17555FC64B9B838A9C34F7A4A2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87CF5-F5E4-41F2-BEA4-5ED56D775B66}"/>
      </w:docPartPr>
      <w:docPartBody>
        <w:p w:rsidR="00000000" w:rsidRDefault="003E054A">
          <w:pPr>
            <w:pStyle w:val="F47D17555FC64B9B838A9C34F7A4A21B"/>
          </w:pPr>
          <w:r w:rsidRPr="00A52375">
            <w:rPr>
              <w:rStyle w:val="Platzhaltertext"/>
            </w:rPr>
            <w:t>Es könnte auch der Ort sein, an dem es verwendet sollte</w:t>
          </w:r>
          <w:r>
            <w:rPr>
              <w:rStyle w:val="Platzhaltertext"/>
            </w:rPr>
            <w:t>.</w:t>
          </w:r>
          <w:r w:rsidRPr="00A52375">
            <w:rPr>
              <w:rStyle w:val="Platzhaltertext"/>
            </w:rPr>
            <w:t xml:space="preserve"> </w:t>
          </w:r>
          <w:r>
            <w:rPr>
              <w:rStyle w:val="Platzhaltertext"/>
              <w:i/>
            </w:rPr>
            <w:t>I</w:t>
          </w:r>
          <w:r w:rsidRPr="00A52375">
            <w:rPr>
              <w:rStyle w:val="Platzhaltertext"/>
              <w:i/>
            </w:rPr>
            <w:t>t</w:t>
          </w:r>
          <w:r w:rsidRPr="00A52375">
            <w:rPr>
              <w:rStyle w:val="Platzhaltertext"/>
              <w:i/>
            </w:rPr>
            <w:t xml:space="preserve"> could also be the place where it should be used</w:t>
          </w:r>
        </w:p>
      </w:docPartBody>
    </w:docPart>
    <w:docPart>
      <w:docPartPr>
        <w:name w:val="A1F7A9C6CF884F98A6DB7C696EF59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D409C-CE2B-415B-B5C4-5552C2AC2322}"/>
      </w:docPartPr>
      <w:docPartBody>
        <w:p w:rsidR="00000000" w:rsidRDefault="003E054A">
          <w:pPr>
            <w:pStyle w:val="A1F7A9C6CF884F98A6DB7C696EF598C1"/>
          </w:pPr>
          <w:r w:rsidRPr="00A52375">
            <w:rPr>
              <w:rStyle w:val="Platzhaltertext"/>
            </w:rPr>
            <w:t>Wann sollte es installiert werden</w:t>
          </w:r>
          <w:r>
            <w:rPr>
              <w:rStyle w:val="Platzhaltertext"/>
            </w:rPr>
            <w:t>?</w:t>
          </w:r>
          <w:r w:rsidRPr="00A52375">
            <w:rPr>
              <w:rStyle w:val="Platzhaltertext"/>
            </w:rPr>
            <w:t xml:space="preserve"> </w:t>
          </w:r>
          <w:r w:rsidRPr="00A52375">
            <w:rPr>
              <w:rStyle w:val="Platzhaltertext"/>
              <w:i/>
            </w:rPr>
            <w:t>When should it installed?</w:t>
          </w:r>
        </w:p>
      </w:docPartBody>
    </w:docPart>
    <w:docPart>
      <w:docPartPr>
        <w:name w:val="08FC708991A44CDB8FADDFC452C741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D31785-3A3A-4A1F-88A8-19D087F08298}"/>
      </w:docPartPr>
      <w:docPartBody>
        <w:p w:rsidR="00000000" w:rsidRDefault="003E054A">
          <w:pPr>
            <w:pStyle w:val="08FC708991A44CDB8FADDFC452C7413F"/>
          </w:pPr>
          <w:r w:rsidRPr="00A52375">
            <w:rPr>
              <w:rStyle w:val="Platzhaltertext"/>
            </w:rPr>
            <w:t>Wann brauchen Sie unsere</w:t>
          </w:r>
          <w:r w:rsidRPr="00A52375">
            <w:rPr>
              <w:rStyle w:val="Platzhaltertext"/>
            </w:rPr>
            <w:t xml:space="preserve"> Antwort spätestens?</w:t>
          </w:r>
          <w:r>
            <w:rPr>
              <w:rStyle w:val="Platzhaltertext"/>
            </w:rPr>
            <w:t xml:space="preserve"> </w:t>
          </w:r>
          <w:r w:rsidRPr="00A52375">
            <w:rPr>
              <w:rStyle w:val="Platzhaltertext"/>
              <w:i/>
            </w:rPr>
            <w:t>W</w:t>
          </w:r>
          <w:r w:rsidRPr="00A52375">
            <w:rPr>
              <w:rStyle w:val="Platzhaltertext"/>
              <w:i/>
            </w:rPr>
            <w:t>hen do you need our answer, at the latest?</w:t>
          </w:r>
        </w:p>
      </w:docPartBody>
    </w:docPart>
    <w:docPart>
      <w:docPartPr>
        <w:name w:val="1B3C6181C6904ED7A203A0D831A5F6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0609CB-1A5F-4FB6-8859-B67EBD4042A4}"/>
      </w:docPartPr>
      <w:docPartBody>
        <w:p w:rsidR="00000000" w:rsidRDefault="003E054A">
          <w:pPr>
            <w:pStyle w:val="1B3C6181C6904ED7A203A0D831A5F660"/>
          </w:pPr>
          <w:r w:rsidRPr="00A52375">
            <w:rPr>
              <w:rStyle w:val="Platzhaltertext"/>
            </w:rPr>
            <w:t>Geben Sie uns mehr Details, es würde uns helfen ...</w:t>
          </w:r>
          <w:r w:rsidRPr="00A52375">
            <w:rPr>
              <w:rStyle w:val="Platzhaltertext"/>
              <w:i/>
            </w:rPr>
            <w:t>Giving us some more details would help us…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54A"/>
    <w:rsid w:val="003E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AA7AA04DE3E24F0EA5F5004DC5C211C5">
    <w:name w:val="AA7AA04DE3E24F0EA5F5004DC5C211C5"/>
  </w:style>
  <w:style w:type="paragraph" w:customStyle="1" w:styleId="B6883A84CAAE44099BED8AE12C310E77">
    <w:name w:val="B6883A84CAAE44099BED8AE12C310E77"/>
  </w:style>
  <w:style w:type="paragraph" w:customStyle="1" w:styleId="B730E25F79F44F5A8C8DF25A7CEA0D2B">
    <w:name w:val="B730E25F79F44F5A8C8DF25A7CEA0D2B"/>
  </w:style>
  <w:style w:type="paragraph" w:customStyle="1" w:styleId="D8C2F0BE122E467381CF1A1F0B257C46">
    <w:name w:val="D8C2F0BE122E467381CF1A1F0B257C46"/>
  </w:style>
  <w:style w:type="paragraph" w:customStyle="1" w:styleId="CDC563EF2DC14F47ADDBB31DFB880461">
    <w:name w:val="CDC563EF2DC14F47ADDBB31DFB880461"/>
  </w:style>
  <w:style w:type="paragraph" w:customStyle="1" w:styleId="CC66FDA55ABA4BB5A7811B071ABD1048">
    <w:name w:val="CC66FDA55ABA4BB5A7811B071ABD1048"/>
  </w:style>
  <w:style w:type="paragraph" w:customStyle="1" w:styleId="0E470ADBECCC4446952227D6CF45D5E6">
    <w:name w:val="0E470ADBECCC4446952227D6CF45D5E6"/>
  </w:style>
  <w:style w:type="paragraph" w:customStyle="1" w:styleId="5C42F4AE8BBA47E8A724391E7589A4DC">
    <w:name w:val="5C42F4AE8BBA47E8A724391E7589A4DC"/>
  </w:style>
  <w:style w:type="paragraph" w:customStyle="1" w:styleId="F47D17555FC64B9B838A9C34F7A4A21B">
    <w:name w:val="F47D17555FC64B9B838A9C34F7A4A21B"/>
  </w:style>
  <w:style w:type="paragraph" w:customStyle="1" w:styleId="A1F7A9C6CF884F98A6DB7C696EF598C1">
    <w:name w:val="A1F7A9C6CF884F98A6DB7C696EF598C1"/>
  </w:style>
  <w:style w:type="paragraph" w:customStyle="1" w:styleId="08FC708991A44CDB8FADDFC452C7413F">
    <w:name w:val="08FC708991A44CDB8FADDFC452C7413F"/>
  </w:style>
  <w:style w:type="paragraph" w:customStyle="1" w:styleId="1B3C6181C6904ED7A203A0D831A5F660">
    <w:name w:val="1B3C6181C6904ED7A203A0D831A5F6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0EAB6-E784-4822-ACAF-1C4ED8B6EB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D39A8E-BB10-43E4-A806-02443756B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Anfrage_Request8</Template>
  <TotalTime>0</TotalTime>
  <Pages>2</Pages>
  <Words>327</Words>
  <Characters>2067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Asselineau</dc:creator>
  <cp:keywords/>
  <dc:description/>
  <cp:lastModifiedBy>Cédric Asselineau</cp:lastModifiedBy>
  <cp:revision>1</cp:revision>
  <cp:lastPrinted>2003-09-22T17:43:00Z</cp:lastPrinted>
  <dcterms:created xsi:type="dcterms:W3CDTF">2018-10-26T09:48:00Z</dcterms:created>
  <dcterms:modified xsi:type="dcterms:W3CDTF">2018-10-26T09:49:00Z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TC010916321031</vt:lpwstr>
  </property>
</Properties>
</file>